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59E" w:rsidRPr="00150E16" w:rsidRDefault="0059659E" w:rsidP="00ED46A0">
      <w:pPr>
        <w:jc w:val="center"/>
        <w:rPr>
          <w:b/>
          <w:sz w:val="36"/>
          <w:szCs w:val="36"/>
        </w:rPr>
      </w:pPr>
      <w:r w:rsidRPr="00150E16">
        <w:rPr>
          <w:b/>
          <w:sz w:val="36"/>
          <w:szCs w:val="36"/>
        </w:rPr>
        <w:t>14° Raduno Auto e Moto Storiche</w:t>
      </w:r>
    </w:p>
    <w:p w:rsidR="0059659E" w:rsidRPr="00150E16" w:rsidRDefault="0059659E" w:rsidP="007A3E39">
      <w:pPr>
        <w:jc w:val="center"/>
        <w:rPr>
          <w:b/>
          <w:sz w:val="36"/>
          <w:szCs w:val="36"/>
        </w:rPr>
      </w:pPr>
      <w:r w:rsidRPr="00150E16">
        <w:rPr>
          <w:b/>
          <w:sz w:val="36"/>
          <w:szCs w:val="36"/>
        </w:rPr>
        <w:t>CAMPERTOGNO – 19 GIUGNO 2016</w:t>
      </w:r>
    </w:p>
    <w:p w:rsidR="0059659E" w:rsidRPr="00150E16" w:rsidRDefault="0059659E" w:rsidP="007A3E39">
      <w:pPr>
        <w:jc w:val="center"/>
        <w:rPr>
          <w:sz w:val="36"/>
          <w:szCs w:val="36"/>
          <w:u w:val="single"/>
        </w:rPr>
      </w:pPr>
      <w:r w:rsidRPr="00150E16">
        <w:rPr>
          <w:sz w:val="36"/>
          <w:szCs w:val="36"/>
          <w:u w:val="single"/>
        </w:rPr>
        <w:t>Scheda di partecipazione</w:t>
      </w:r>
    </w:p>
    <w:p w:rsidR="0059659E" w:rsidRPr="00150E16" w:rsidRDefault="0059659E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>Partecipante: ……………………………………………………………………………….</w:t>
      </w:r>
    </w:p>
    <w:p w:rsidR="0059659E" w:rsidRPr="00150E16" w:rsidRDefault="0059659E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>Via:.………………….……………………….………………………………………………….</w:t>
      </w:r>
    </w:p>
    <w:p w:rsidR="0059659E" w:rsidRPr="00150E16" w:rsidRDefault="0059659E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>Citta’ :…………………………………………………………………………………………..</w:t>
      </w:r>
    </w:p>
    <w:p w:rsidR="0059659E" w:rsidRPr="00150E16" w:rsidRDefault="0059659E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>e-mail :…………………………………………………………………………………….……</w:t>
      </w:r>
    </w:p>
    <w:p w:rsidR="0059659E" w:rsidRPr="00150E16" w:rsidRDefault="0059659E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>Marca Veicolo:……………………………………………………………………………..</w:t>
      </w:r>
    </w:p>
    <w:p w:rsidR="0059659E" w:rsidRPr="00150E16" w:rsidRDefault="0059659E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>Modello:…………………………………………………..………..……………..……..….</w:t>
      </w:r>
    </w:p>
    <w:p w:rsidR="0059659E" w:rsidRPr="00150E16" w:rsidRDefault="0059659E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>Anno e cilindrata: …………………………………………………………………………</w:t>
      </w:r>
    </w:p>
    <w:p w:rsidR="0059659E" w:rsidRDefault="0059659E" w:rsidP="007A3E39">
      <w:pPr>
        <w:rPr>
          <w:sz w:val="24"/>
          <w:szCs w:val="24"/>
        </w:rPr>
      </w:pPr>
      <w:r>
        <w:rPr>
          <w:sz w:val="24"/>
          <w:szCs w:val="24"/>
        </w:rPr>
        <w:t>Nel rispetto della Legge sulla Privacy, gli organizzatori si impegnano a non diffondere a terzi i dati di cui sopra, che verranno utilizzati esclusivamente al fine di informare i partecipanti su future manifestazioni della Pro Loco di Campertogno.</w:t>
      </w:r>
    </w:p>
    <w:p w:rsidR="0059659E" w:rsidRPr="00020B25" w:rsidRDefault="0059659E" w:rsidP="007A3E39">
      <w:pPr>
        <w:rPr>
          <w:sz w:val="24"/>
          <w:szCs w:val="24"/>
        </w:rPr>
      </w:pPr>
      <w:r>
        <w:rPr>
          <w:sz w:val="24"/>
          <w:szCs w:val="24"/>
        </w:rPr>
        <w:t>Il partecipante si impegna a</w:t>
      </w:r>
      <w:r w:rsidRPr="00020B25">
        <w:rPr>
          <w:sz w:val="24"/>
          <w:szCs w:val="24"/>
        </w:rPr>
        <w:t xml:space="preserve"> rispettare, nel corso della manifestazione, le norme del Codice della Strada e</w:t>
      </w:r>
      <w:r>
        <w:rPr>
          <w:sz w:val="24"/>
          <w:szCs w:val="24"/>
        </w:rPr>
        <w:t>d</w:t>
      </w:r>
      <w:r w:rsidRPr="00020B25">
        <w:rPr>
          <w:sz w:val="24"/>
          <w:szCs w:val="24"/>
        </w:rPr>
        <w:t xml:space="preserve"> esonera gli organizzatori da ogni responsabilita’ per eventuali danni occorsi,durante lo svolgimento del Raduno, a se stesso, ai suoi passeggeri, al suo automezzo</w:t>
      </w:r>
      <w:r>
        <w:rPr>
          <w:sz w:val="24"/>
          <w:szCs w:val="24"/>
        </w:rPr>
        <w:t xml:space="preserve"> ed ai suoi effetti personali,</w:t>
      </w:r>
      <w:r w:rsidRPr="00020B25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per eventuali danni</w:t>
      </w:r>
      <w:r w:rsidRPr="00020B25">
        <w:rPr>
          <w:sz w:val="24"/>
          <w:szCs w:val="24"/>
        </w:rPr>
        <w:t xml:space="preserve"> provocati a terzi o a cose di terzi per fatto imputabile a lui o ai suoi passeggeri.</w:t>
      </w:r>
    </w:p>
    <w:p w:rsidR="0059659E" w:rsidRDefault="0059659E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 xml:space="preserve">(   ) </w:t>
      </w:r>
      <w:r>
        <w:rPr>
          <w:sz w:val="32"/>
          <w:szCs w:val="32"/>
        </w:rPr>
        <w:t>Partecipero’ a percorso riservato al Veicoli “fuoristrada”</w:t>
      </w:r>
    </w:p>
    <w:p w:rsidR="0059659E" w:rsidRPr="00150E16" w:rsidRDefault="0059659E" w:rsidP="007A3E39">
      <w:pPr>
        <w:rPr>
          <w:sz w:val="32"/>
          <w:szCs w:val="32"/>
        </w:rPr>
      </w:pPr>
      <w:r>
        <w:rPr>
          <w:sz w:val="32"/>
          <w:szCs w:val="32"/>
        </w:rPr>
        <w:t xml:space="preserve">(   ) </w:t>
      </w:r>
      <w:r w:rsidRPr="00150E16">
        <w:rPr>
          <w:sz w:val="32"/>
          <w:szCs w:val="32"/>
        </w:rPr>
        <w:t xml:space="preserve">Partecipero’ al pranzo, con i seguenti accompagnatori, Signori :   ……………………………………………………………………………………………………..…..…………………………………………………………………………………………………………………………. </w:t>
      </w:r>
    </w:p>
    <w:p w:rsidR="0059659E" w:rsidRPr="00150E16" w:rsidRDefault="0059659E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 xml:space="preserve"> (   ) Non partecipero’ al pranzo.</w:t>
      </w:r>
    </w:p>
    <w:p w:rsidR="0059659E" w:rsidRPr="00150E16" w:rsidRDefault="0059659E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 xml:space="preserve"> (   ) Sono interessato alla visita guidata del Museo Parr. di Campertogno  </w:t>
      </w:r>
    </w:p>
    <w:p w:rsidR="0059659E" w:rsidRPr="00150E16" w:rsidRDefault="0059659E" w:rsidP="007A3E39">
      <w:pPr>
        <w:rPr>
          <w:sz w:val="32"/>
          <w:szCs w:val="32"/>
        </w:rPr>
      </w:pPr>
      <w:r>
        <w:rPr>
          <w:sz w:val="32"/>
          <w:szCs w:val="32"/>
        </w:rPr>
        <w:t>Campertogno, 19</w:t>
      </w:r>
      <w:r w:rsidRPr="00150E16">
        <w:rPr>
          <w:sz w:val="32"/>
          <w:szCs w:val="32"/>
        </w:rPr>
        <w:t>/6/2016          Firma:…………………………………………</w:t>
      </w:r>
    </w:p>
    <w:sectPr w:rsidR="0059659E" w:rsidRPr="00150E16" w:rsidSect="00F63DCA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59E" w:rsidRDefault="0059659E" w:rsidP="00CF7A85">
      <w:pPr>
        <w:spacing w:after="0" w:line="240" w:lineRule="auto"/>
      </w:pPr>
      <w:r>
        <w:separator/>
      </w:r>
    </w:p>
  </w:endnote>
  <w:endnote w:type="continuationSeparator" w:id="0">
    <w:p w:rsidR="0059659E" w:rsidRDefault="0059659E" w:rsidP="00CF7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59E" w:rsidRDefault="0059659E" w:rsidP="00CF7A85">
      <w:pPr>
        <w:spacing w:after="0" w:line="240" w:lineRule="auto"/>
      </w:pPr>
      <w:r>
        <w:separator/>
      </w:r>
    </w:p>
  </w:footnote>
  <w:footnote w:type="continuationSeparator" w:id="0">
    <w:p w:rsidR="0059659E" w:rsidRDefault="0059659E" w:rsidP="00CF7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59E" w:rsidRPr="00CE1AED" w:rsidRDefault="0059659E" w:rsidP="00CF7A85">
    <w:pPr>
      <w:pStyle w:val="BodyText3"/>
      <w:pBdr>
        <w:bottom w:val="none" w:sz="0" w:space="0" w:color="auto"/>
      </w:pBdr>
      <w:rPr>
        <w:szCs w:val="20"/>
        <w:u w:val="single"/>
      </w:rPr>
    </w:pPr>
    <w:r w:rsidRPr="00CE1AED">
      <w:rPr>
        <w:szCs w:val="20"/>
        <w:u w:val="single"/>
      </w:rPr>
      <w:t>Al fine di rendere piu’ rapide le pratiche di iscrizione, si invitano i Sigg. Partecipanti a presentarsi, se possibile, con il presente modulo gia’ compilato.</w:t>
    </w:r>
  </w:p>
  <w:p w:rsidR="0059659E" w:rsidRDefault="0059659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3E39"/>
    <w:rsid w:val="00020B25"/>
    <w:rsid w:val="000C16E2"/>
    <w:rsid w:val="00150E16"/>
    <w:rsid w:val="00177D9D"/>
    <w:rsid w:val="00334B83"/>
    <w:rsid w:val="003974BB"/>
    <w:rsid w:val="00504EF7"/>
    <w:rsid w:val="00513A8E"/>
    <w:rsid w:val="00532A17"/>
    <w:rsid w:val="0059659E"/>
    <w:rsid w:val="00633F65"/>
    <w:rsid w:val="007362FD"/>
    <w:rsid w:val="007A3E25"/>
    <w:rsid w:val="007A3E39"/>
    <w:rsid w:val="007F6774"/>
    <w:rsid w:val="008A6DC8"/>
    <w:rsid w:val="00967E1D"/>
    <w:rsid w:val="00A41F8C"/>
    <w:rsid w:val="00B04522"/>
    <w:rsid w:val="00B51F77"/>
    <w:rsid w:val="00C62AF6"/>
    <w:rsid w:val="00C97D03"/>
    <w:rsid w:val="00CE1AED"/>
    <w:rsid w:val="00CF7A85"/>
    <w:rsid w:val="00E56575"/>
    <w:rsid w:val="00E9338B"/>
    <w:rsid w:val="00ED46A0"/>
    <w:rsid w:val="00F63DCA"/>
    <w:rsid w:val="00F645EB"/>
    <w:rsid w:val="00FD0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DC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F7A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F7A8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F7A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7A85"/>
    <w:rPr>
      <w:rFonts w:cs="Times New Roman"/>
    </w:rPr>
  </w:style>
  <w:style w:type="paragraph" w:styleId="BodyText3">
    <w:name w:val="Body Text 3"/>
    <w:basedOn w:val="Normal"/>
    <w:link w:val="BodyText3Char"/>
    <w:uiPriority w:val="99"/>
    <w:semiHidden/>
    <w:rsid w:val="00CF7A85"/>
    <w:pPr>
      <w:widowControl w:val="0"/>
      <w:pBdr>
        <w:bottom w:val="single" w:sz="8" w:space="1" w:color="auto"/>
      </w:pBdr>
      <w:overflowPunct w:val="0"/>
      <w:autoSpaceDE w:val="0"/>
      <w:autoSpaceDN w:val="0"/>
      <w:adjustRightInd w:val="0"/>
      <w:spacing w:after="0" w:line="240" w:lineRule="auto"/>
      <w:jc w:val="both"/>
    </w:pPr>
    <w:rPr>
      <w:rFonts w:ascii="Georgia" w:eastAsia="Times New Roman" w:hAnsi="Georgia"/>
      <w:b/>
      <w:bCs/>
      <w:kern w:val="28"/>
      <w:sz w:val="24"/>
      <w:szCs w:val="24"/>
      <w:lang w:eastAsia="it-IT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F7A85"/>
    <w:rPr>
      <w:rFonts w:ascii="Georgia" w:hAnsi="Georgia" w:cs="Times New Roman"/>
      <w:b/>
      <w:bCs/>
      <w:kern w:val="28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218</Words>
  <Characters>1243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14° Raduno Auto e Moto Storiche</dc:title>
  <dc:subject/>
  <dc:creator>cristina 2</dc:creator>
  <cp:keywords/>
  <dc:description/>
  <cp:lastModifiedBy>Franca</cp:lastModifiedBy>
  <cp:revision>2</cp:revision>
  <dcterms:created xsi:type="dcterms:W3CDTF">2016-05-23T19:24:00Z</dcterms:created>
  <dcterms:modified xsi:type="dcterms:W3CDTF">2016-05-23T19:24:00Z</dcterms:modified>
</cp:coreProperties>
</file>